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B5" w:rsidRPr="00E55C8A" w:rsidRDefault="002E31B5">
      <w:r w:rsidRPr="00E55C8A">
        <w:t xml:space="preserve">Adgang til </w:t>
      </w:r>
      <w:r w:rsidRPr="00E55C8A">
        <w:rPr>
          <w:rFonts w:cs="Arial"/>
        </w:rPr>
        <w:t>Clinical</w:t>
      </w:r>
      <w:r w:rsidRPr="00E55C8A">
        <w:t xml:space="preserve"> Key for ansatte på Nordsjællands hospital.</w:t>
      </w:r>
    </w:p>
    <w:p w:rsidR="002E31B5" w:rsidRPr="00E55C8A" w:rsidRDefault="002E31B5">
      <w:r w:rsidRPr="00E55C8A">
        <w:t xml:space="preserve">Fra computere på hospitalet, gå til intranettet. </w:t>
      </w:r>
    </w:p>
    <w:p w:rsidR="002E31B5" w:rsidRPr="00E55C8A" w:rsidRDefault="002E31B5">
      <w:r w:rsidRPr="00E55C8A">
        <w:t>På Sundhedsvidenskabeligt Biblioteks hjemmeside klikker du på Clinical Key  ikonet.</w:t>
      </w:r>
    </w:p>
    <w:p w:rsidR="002E31B5" w:rsidRPr="00E55C8A" w:rsidRDefault="002E31B5">
      <w:pPr>
        <w:rPr>
          <w:sz w:val="18"/>
          <w:szCs w:val="18"/>
        </w:rPr>
      </w:pPr>
      <w:r w:rsidRPr="00634EC9">
        <w:rPr>
          <w:noProof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" o:spid="_x0000_i1025" type="#_x0000_t75" style="width:475.5pt;height:356.25pt;visibility:visible">
            <v:imagedata r:id="rId4" o:title=""/>
          </v:shape>
        </w:pict>
      </w:r>
    </w:p>
    <w:p w:rsidR="002E31B5" w:rsidRDefault="002E31B5" w:rsidP="00E55C8A">
      <w:r>
        <w:pict>
          <v:shape id="_x0000_i1026" type="#_x0000_t75" style="width:471.75pt;height:257.25pt">
            <v:imagedata r:id="rId5" o:title=""/>
          </v:shape>
        </w:pict>
      </w:r>
    </w:p>
    <w:p w:rsidR="002E31B5" w:rsidRDefault="002E31B5" w:rsidP="00E55C8A">
      <w:r>
        <w:t>Registrer dig som bruger</w:t>
      </w:r>
    </w:p>
    <w:p w:rsidR="002E31B5" w:rsidRDefault="002E31B5" w:rsidP="00E55C8A"/>
    <w:p w:rsidR="002E31B5" w:rsidRDefault="002E31B5" w:rsidP="00E55C8A"/>
    <w:p w:rsidR="002E31B5" w:rsidRDefault="002E31B5" w:rsidP="00E55C8A"/>
    <w:p w:rsidR="002E31B5" w:rsidRDefault="002E31B5" w:rsidP="00E55C8A">
      <w:r>
        <w:pict>
          <v:shape id="_x0000_i1027" type="#_x0000_t75" style="width:471.75pt;height:257.25pt">
            <v:imagedata r:id="rId6" o:title=""/>
          </v:shape>
        </w:pict>
      </w:r>
    </w:p>
    <w:p w:rsidR="002E31B5" w:rsidRDefault="002E31B5" w:rsidP="00E55C8A">
      <w:r>
        <w:t>Login</w:t>
      </w:r>
    </w:p>
    <w:p w:rsidR="002E31B5" w:rsidRDefault="002E31B5" w:rsidP="00E55C8A"/>
    <w:p w:rsidR="002E31B5" w:rsidRDefault="002E31B5" w:rsidP="00E55C8A">
      <w:r>
        <w:pict>
          <v:shape id="_x0000_i1028" type="#_x0000_t75" style="width:471.75pt;height:235.5pt">
            <v:imagedata r:id="rId7" o:title=""/>
          </v:shape>
        </w:pict>
      </w:r>
    </w:p>
    <w:p w:rsidR="002E31B5" w:rsidRDefault="002E31B5" w:rsidP="00E55C8A">
      <w:r>
        <w:t>Vælg ”Books”</w:t>
      </w:r>
    </w:p>
    <w:p w:rsidR="002E31B5" w:rsidRDefault="002E31B5" w:rsidP="00E55C8A"/>
    <w:p w:rsidR="002E31B5" w:rsidRDefault="002E31B5" w:rsidP="00E55C8A"/>
    <w:p w:rsidR="002E31B5" w:rsidRDefault="002E31B5" w:rsidP="00E55C8A"/>
    <w:p w:rsidR="002E31B5" w:rsidRDefault="002E31B5" w:rsidP="00E55C8A">
      <w:r>
        <w:pict>
          <v:shape id="_x0000_i1029" type="#_x0000_t75" style="width:471.75pt;height:255.75pt">
            <v:imagedata r:id="rId8" o:title=""/>
          </v:shape>
        </w:pict>
      </w:r>
    </w:p>
    <w:p w:rsidR="002E31B5" w:rsidRDefault="002E31B5" w:rsidP="00E55C8A">
      <w:r>
        <w:t>Der kan søges alfabetisk, eller efter søgeord.</w:t>
      </w:r>
    </w:p>
    <w:p w:rsidR="002E31B5" w:rsidRDefault="002E31B5" w:rsidP="00E55C8A"/>
    <w:p w:rsidR="002E31B5" w:rsidRDefault="002E31B5" w:rsidP="00E55C8A">
      <w:r>
        <w:pict>
          <v:shape id="_x0000_i1030" type="#_x0000_t75" style="width:470.25pt;height:257.25pt">
            <v:imagedata r:id="rId9" o:title=""/>
          </v:shape>
        </w:pict>
      </w:r>
    </w:p>
    <w:p w:rsidR="002E31B5" w:rsidRDefault="002E31B5" w:rsidP="00E55C8A">
      <w:r>
        <w:t>Vælg bog, og download kapitler som PDF.</w:t>
      </w:r>
    </w:p>
    <w:p w:rsidR="002E31B5" w:rsidRDefault="002E31B5"/>
    <w:p w:rsidR="002E31B5" w:rsidRDefault="002E31B5" w:rsidP="00E55C8A">
      <w:r>
        <w:t>Hvis det lokale fagbibliotek kontaktes kan der oprettes fjernadgang via Deff, så man kan tilgå tidsskrifter og bøger hjemmefra.</w:t>
      </w:r>
    </w:p>
    <w:p w:rsidR="002E31B5" w:rsidRDefault="002E31B5"/>
    <w:sectPr w:rsidR="002E31B5" w:rsidSect="00664F20">
      <w:pgSz w:w="11906" w:h="16838" w:code="9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4F20"/>
    <w:rsid w:val="00067427"/>
    <w:rsid w:val="0006785F"/>
    <w:rsid w:val="0007327C"/>
    <w:rsid w:val="000A1D93"/>
    <w:rsid w:val="000E1291"/>
    <w:rsid w:val="000F38FB"/>
    <w:rsid w:val="001D37C4"/>
    <w:rsid w:val="00215698"/>
    <w:rsid w:val="00244F19"/>
    <w:rsid w:val="00253B78"/>
    <w:rsid w:val="002763E4"/>
    <w:rsid w:val="002A2772"/>
    <w:rsid w:val="002B22F9"/>
    <w:rsid w:val="002D2453"/>
    <w:rsid w:val="002E31B5"/>
    <w:rsid w:val="00301CEA"/>
    <w:rsid w:val="0038203E"/>
    <w:rsid w:val="00397D7D"/>
    <w:rsid w:val="003E0CF9"/>
    <w:rsid w:val="003E710E"/>
    <w:rsid w:val="0041275A"/>
    <w:rsid w:val="004F0A99"/>
    <w:rsid w:val="004F6A31"/>
    <w:rsid w:val="004F78C4"/>
    <w:rsid w:val="00581DA5"/>
    <w:rsid w:val="00582A16"/>
    <w:rsid w:val="005913C3"/>
    <w:rsid w:val="005F73E1"/>
    <w:rsid w:val="0061093F"/>
    <w:rsid w:val="0063493F"/>
    <w:rsid w:val="00634EC9"/>
    <w:rsid w:val="00664F20"/>
    <w:rsid w:val="006B35A5"/>
    <w:rsid w:val="006C34DD"/>
    <w:rsid w:val="006D023B"/>
    <w:rsid w:val="00713ACD"/>
    <w:rsid w:val="007222DA"/>
    <w:rsid w:val="007377C2"/>
    <w:rsid w:val="00763C0C"/>
    <w:rsid w:val="007A30AE"/>
    <w:rsid w:val="007A731B"/>
    <w:rsid w:val="007B7A41"/>
    <w:rsid w:val="007C421F"/>
    <w:rsid w:val="007C7FBF"/>
    <w:rsid w:val="007E37E4"/>
    <w:rsid w:val="008067C3"/>
    <w:rsid w:val="0082491B"/>
    <w:rsid w:val="00872F38"/>
    <w:rsid w:val="00895909"/>
    <w:rsid w:val="008D5B21"/>
    <w:rsid w:val="00913D64"/>
    <w:rsid w:val="0092381E"/>
    <w:rsid w:val="00925FEC"/>
    <w:rsid w:val="009446B5"/>
    <w:rsid w:val="00981F84"/>
    <w:rsid w:val="00995163"/>
    <w:rsid w:val="009B200B"/>
    <w:rsid w:val="009B4BD4"/>
    <w:rsid w:val="009E7E21"/>
    <w:rsid w:val="009F41DD"/>
    <w:rsid w:val="009F6342"/>
    <w:rsid w:val="00A046F3"/>
    <w:rsid w:val="00A24296"/>
    <w:rsid w:val="00B20271"/>
    <w:rsid w:val="00B20AF5"/>
    <w:rsid w:val="00B54681"/>
    <w:rsid w:val="00B5694C"/>
    <w:rsid w:val="00B57EF6"/>
    <w:rsid w:val="00B65C27"/>
    <w:rsid w:val="00B74FB8"/>
    <w:rsid w:val="00BE391C"/>
    <w:rsid w:val="00C511D4"/>
    <w:rsid w:val="00C92AA9"/>
    <w:rsid w:val="00CC47F9"/>
    <w:rsid w:val="00CE0221"/>
    <w:rsid w:val="00D16346"/>
    <w:rsid w:val="00D30AF4"/>
    <w:rsid w:val="00D52E02"/>
    <w:rsid w:val="00D8612C"/>
    <w:rsid w:val="00DB6F3C"/>
    <w:rsid w:val="00DD59D6"/>
    <w:rsid w:val="00E1270A"/>
    <w:rsid w:val="00E55C8A"/>
    <w:rsid w:val="00EB4365"/>
    <w:rsid w:val="00ED360C"/>
    <w:rsid w:val="00F53DE8"/>
    <w:rsid w:val="00F61B09"/>
    <w:rsid w:val="00FE43FF"/>
    <w:rsid w:val="00FF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7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6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4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64F2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4</Pages>
  <Words>67</Words>
  <Characters>411</Characters>
  <Application>Microsoft Office Outlook</Application>
  <DocSecurity>0</DocSecurity>
  <Lines>0</Lines>
  <Paragraphs>0</Paragraphs>
  <ScaleCrop>false</ScaleCrop>
  <Company>Region Hovedstaden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Meelby</dc:creator>
  <cp:keywords/>
  <dc:description/>
  <cp:lastModifiedBy>mikc</cp:lastModifiedBy>
  <cp:revision>3</cp:revision>
  <cp:lastPrinted>2014-09-12T11:34:00Z</cp:lastPrinted>
  <dcterms:created xsi:type="dcterms:W3CDTF">2014-09-12T11:29:00Z</dcterms:created>
  <dcterms:modified xsi:type="dcterms:W3CDTF">2014-09-13T14:38:00Z</dcterms:modified>
</cp:coreProperties>
</file>